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946A1" w14:paraId="2A261AC4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946A1" w14:paraId="51503A87" w14:textId="77777777" w:rsidTr="00614239">
              <w:trPr>
                <w:cantSplit/>
                <w:trHeight w:hRule="exact" w:val="5529"/>
              </w:trPr>
              <w:tc>
                <w:tcPr>
                  <w:tcW w:w="7200" w:type="dxa"/>
                </w:tcPr>
                <w:p w14:paraId="69DFFF40" w14:textId="77777777" w:rsidR="00A946A1" w:rsidRDefault="00614239"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5A00B8CF" wp14:editId="68BEC460">
                        <wp:extent cx="4572000" cy="34925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492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46A1" w14:paraId="1369CD42" w14:textId="77777777" w:rsidTr="00614239">
              <w:trPr>
                <w:trHeight w:hRule="exact" w:val="8803"/>
              </w:trPr>
              <w:tc>
                <w:tcPr>
                  <w:tcW w:w="7200" w:type="dxa"/>
                </w:tcPr>
                <w:p w14:paraId="4D1FF3F7" w14:textId="56F79A66" w:rsidR="00095136" w:rsidRDefault="00095136" w:rsidP="00614239">
                  <w:pPr>
                    <w:pStyle w:val="Subtitle"/>
                    <w:jc w:val="center"/>
                    <w:rPr>
                      <w:color w:val="FF0000"/>
                      <w:sz w:val="44"/>
                      <w:szCs w:val="44"/>
                    </w:rPr>
                  </w:pPr>
                  <w:r>
                    <w:rPr>
                      <w:color w:val="FF0000"/>
                      <w:sz w:val="70"/>
                      <w:szCs w:val="70"/>
                    </w:rPr>
                    <w:t>6</w:t>
                  </w:r>
                  <w:r w:rsidRPr="00095136">
                    <w:rPr>
                      <w:color w:val="FF0000"/>
                      <w:sz w:val="70"/>
                      <w:szCs w:val="70"/>
                      <w:vertAlign w:val="superscript"/>
                    </w:rPr>
                    <w:t>TH</w:t>
                  </w:r>
                  <w:r>
                    <w:rPr>
                      <w:color w:val="FF0000"/>
                      <w:sz w:val="70"/>
                      <w:szCs w:val="70"/>
                    </w:rPr>
                    <w:t xml:space="preserve"> MARCH</w:t>
                  </w:r>
                  <w:r w:rsidR="0000069C" w:rsidRPr="00C35F1C">
                    <w:rPr>
                      <w:color w:val="FF0000"/>
                      <w:sz w:val="70"/>
                      <w:szCs w:val="70"/>
                    </w:rPr>
                    <w:t xml:space="preserve"> 20</w:t>
                  </w:r>
                  <w:r>
                    <w:rPr>
                      <w:color w:val="FF0000"/>
                      <w:sz w:val="70"/>
                      <w:szCs w:val="70"/>
                    </w:rPr>
                    <w:t>21</w:t>
                  </w:r>
                  <w:r w:rsidR="002530FF" w:rsidRPr="00C35F1C">
                    <w:rPr>
                      <w:color w:val="FF0000"/>
                      <w:sz w:val="70"/>
                      <w:szCs w:val="70"/>
                    </w:rPr>
                    <w:t xml:space="preserve">   </w:t>
                  </w:r>
                  <w:r w:rsidR="00614239" w:rsidRPr="00C35F1C">
                    <w:rPr>
                      <w:color w:val="FF0000"/>
                      <w:sz w:val="70"/>
                      <w:szCs w:val="70"/>
                    </w:rPr>
                    <w:t xml:space="preserve">STarting at </w:t>
                  </w:r>
                  <w:r w:rsidR="00DE5216" w:rsidRPr="00C35F1C">
                    <w:rPr>
                      <w:color w:val="FF0000"/>
                      <w:sz w:val="70"/>
                      <w:szCs w:val="70"/>
                    </w:rPr>
                    <w:t>2</w:t>
                  </w:r>
                  <w:r w:rsidR="00614239" w:rsidRPr="00C35F1C">
                    <w:rPr>
                      <w:color w:val="FF0000"/>
                      <w:sz w:val="70"/>
                      <w:szCs w:val="70"/>
                    </w:rPr>
                    <w:t>.30pm</w:t>
                  </w:r>
                </w:p>
                <w:p w14:paraId="39798AC5" w14:textId="77777777" w:rsidR="00A946A1" w:rsidRPr="00593229" w:rsidRDefault="0000069C" w:rsidP="00614239">
                  <w:pPr>
                    <w:pStyle w:val="Title"/>
                    <w:jc w:val="center"/>
                    <w:rPr>
                      <w:sz w:val="72"/>
                      <w:szCs w:val="72"/>
                    </w:rPr>
                  </w:pPr>
                  <w:r w:rsidRPr="00593229">
                    <w:rPr>
                      <w:sz w:val="72"/>
                      <w:szCs w:val="72"/>
                    </w:rPr>
                    <w:t>TWIN TRACK MUD RACING</w:t>
                  </w:r>
                </w:p>
                <w:p w14:paraId="06CD854E" w14:textId="77777777" w:rsidR="00593229" w:rsidRPr="00095136" w:rsidRDefault="0000069C" w:rsidP="00C35F1C">
                  <w:pPr>
                    <w:pStyle w:val="Heading1"/>
                    <w:jc w:val="center"/>
                    <w:rPr>
                      <w:sz w:val="32"/>
                      <w:szCs w:val="32"/>
                    </w:rPr>
                  </w:pPr>
                  <w:r w:rsidRPr="00095136">
                    <w:rPr>
                      <w:color w:val="7030A0"/>
                      <w:sz w:val="32"/>
                      <w:szCs w:val="32"/>
                    </w:rPr>
                    <w:t>Proudly Presented by CQ MUDSPORTZ INC</w:t>
                  </w:r>
                  <w:r w:rsidR="0025225E" w:rsidRPr="00095136">
                    <w:rPr>
                      <w:color w:val="7030A0"/>
                      <w:sz w:val="32"/>
                      <w:szCs w:val="32"/>
                    </w:rPr>
                    <w:t xml:space="preserve"> &amp; </w:t>
                  </w:r>
                  <w:r w:rsidR="00FA2208" w:rsidRPr="00095136">
                    <w:rPr>
                      <w:color w:val="7030A0"/>
                      <w:sz w:val="32"/>
                      <w:szCs w:val="32"/>
                    </w:rPr>
                    <w:t>LOWES PETROLEUM</w:t>
                  </w:r>
                </w:p>
                <w:p w14:paraId="157FBDBB" w14:textId="77777777" w:rsidR="0000069C" w:rsidRDefault="0000069C" w:rsidP="006142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00069C">
                    <w:rPr>
                      <w:b/>
                      <w:sz w:val="36"/>
                      <w:szCs w:val="36"/>
                    </w:rPr>
                    <w:t xml:space="preserve">Located at </w:t>
                  </w:r>
                  <w:proofErr w:type="spellStart"/>
                  <w:r w:rsidRPr="0000069C">
                    <w:rPr>
                      <w:b/>
                      <w:sz w:val="36"/>
                      <w:szCs w:val="36"/>
                    </w:rPr>
                    <w:t>Kabra</w:t>
                  </w:r>
                  <w:proofErr w:type="spellEnd"/>
                  <w:r w:rsidRPr="0000069C">
                    <w:rPr>
                      <w:b/>
                      <w:sz w:val="36"/>
                      <w:szCs w:val="36"/>
                    </w:rPr>
                    <w:t xml:space="preserve"> Motorsports Park – Behind the </w:t>
                  </w:r>
                  <w:proofErr w:type="spellStart"/>
                  <w:r>
                    <w:rPr>
                      <w:b/>
                      <w:sz w:val="36"/>
                      <w:szCs w:val="36"/>
                    </w:rPr>
                    <w:t>Kabra</w:t>
                  </w:r>
                  <w:proofErr w:type="spellEnd"/>
                  <w:r>
                    <w:rPr>
                      <w:b/>
                      <w:sz w:val="36"/>
                      <w:szCs w:val="36"/>
                    </w:rPr>
                    <w:t xml:space="preserve"> Pub on Scrubby Creek Road</w:t>
                  </w:r>
                </w:p>
                <w:p w14:paraId="609E71D8" w14:textId="702B2F34" w:rsidR="0000069C" w:rsidRDefault="0000069C" w:rsidP="0061423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0069C">
                    <w:rPr>
                      <w:b/>
                      <w:sz w:val="32"/>
                      <w:szCs w:val="32"/>
                    </w:rPr>
                    <w:t xml:space="preserve">Prices - $40 Family (2A4C). $15 adult. $5 child (5-15years old). Under </w:t>
                  </w:r>
                  <w:proofErr w:type="gramStart"/>
                  <w:r w:rsidRPr="0000069C">
                    <w:rPr>
                      <w:b/>
                      <w:sz w:val="32"/>
                      <w:szCs w:val="32"/>
                    </w:rPr>
                    <w:t xml:space="preserve">5 year </w:t>
                  </w:r>
                  <w:proofErr w:type="spellStart"/>
                  <w:r w:rsidRPr="0000069C">
                    <w:rPr>
                      <w:b/>
                      <w:sz w:val="32"/>
                      <w:szCs w:val="32"/>
                    </w:rPr>
                    <w:t>olds</w:t>
                  </w:r>
                  <w:proofErr w:type="spellEnd"/>
                  <w:proofErr w:type="gramEnd"/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095136">
                    <w:rPr>
                      <w:b/>
                      <w:sz w:val="32"/>
                      <w:szCs w:val="32"/>
                    </w:rPr>
                    <w:t>–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00069C">
                    <w:rPr>
                      <w:b/>
                      <w:sz w:val="32"/>
                      <w:szCs w:val="32"/>
                    </w:rPr>
                    <w:t>Free</w:t>
                  </w:r>
                </w:p>
                <w:p w14:paraId="3990348E" w14:textId="46771392" w:rsidR="00095136" w:rsidRDefault="00095136" w:rsidP="0061423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(FOLLOWING A COVID-19 PLAN-TICKETED EVENT)</w:t>
                  </w:r>
                </w:p>
                <w:p w14:paraId="1D9E7A94" w14:textId="6C3CED72" w:rsidR="00095136" w:rsidRDefault="00095136" w:rsidP="006142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14:paraId="39824D2D" w14:textId="77777777" w:rsidR="0000069C" w:rsidRPr="0000069C" w:rsidRDefault="0000069C" w:rsidP="0000069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14:paraId="56D78BCA" w14:textId="77777777" w:rsidR="0000069C" w:rsidRDefault="0000069C" w:rsidP="0000069C"/>
                <w:p w14:paraId="261AB96C" w14:textId="77777777" w:rsidR="0000069C" w:rsidRPr="0000069C" w:rsidRDefault="0000069C" w:rsidP="0000069C">
                  <w:r>
                    <w:t>N</w:t>
                  </w:r>
                </w:p>
                <w:p w14:paraId="6A48336E" w14:textId="77777777" w:rsidR="0000069C" w:rsidRDefault="0000069C" w:rsidP="0000069C"/>
                <w:p w14:paraId="6EEA02F0" w14:textId="77777777" w:rsidR="0000069C" w:rsidRPr="0000069C" w:rsidRDefault="0000069C" w:rsidP="0000069C"/>
                <w:p w14:paraId="227F9452" w14:textId="77777777" w:rsidR="00A946A1" w:rsidRDefault="00A946A1" w:rsidP="0000069C"/>
              </w:tc>
            </w:tr>
            <w:tr w:rsidR="00A946A1" w14:paraId="194AADC6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5CF40AAE" w14:textId="77777777" w:rsidR="00A946A1" w:rsidRDefault="00A946A1"/>
              </w:tc>
            </w:tr>
          </w:tbl>
          <w:p w14:paraId="60F9425F" w14:textId="77777777" w:rsidR="00A946A1" w:rsidRDefault="00A946A1"/>
        </w:tc>
        <w:tc>
          <w:tcPr>
            <w:tcW w:w="144" w:type="dxa"/>
          </w:tcPr>
          <w:p w14:paraId="55740E40" w14:textId="77777777" w:rsidR="00A946A1" w:rsidRDefault="00A946A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946A1" w14:paraId="5695B194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27A8DF" w:themeFill="accent2"/>
                  <w:vAlign w:val="center"/>
                </w:tcPr>
                <w:p w14:paraId="6053A1FD" w14:textId="77777777" w:rsidR="00A946A1" w:rsidRDefault="0000069C">
                  <w:pPr>
                    <w:pStyle w:val="Heading2"/>
                  </w:pPr>
                  <w:r>
                    <w:t xml:space="preserve">Racing Starts at </w:t>
                  </w:r>
                  <w:r w:rsidR="00DE5216">
                    <w:t>2</w:t>
                  </w:r>
                  <w:r>
                    <w:t>:30pm.</w:t>
                  </w:r>
                </w:p>
                <w:p w14:paraId="037A409A" w14:textId="77777777" w:rsidR="00A946A1" w:rsidRDefault="00A946A1">
                  <w:pPr>
                    <w:pStyle w:val="Line"/>
                  </w:pPr>
                </w:p>
                <w:p w14:paraId="040D17AF" w14:textId="77777777" w:rsidR="00A946A1" w:rsidRDefault="0000069C">
                  <w:pPr>
                    <w:pStyle w:val="Heading2"/>
                  </w:pPr>
                  <w:r>
                    <w:t>Bar and Canteen Facilities Available</w:t>
                  </w:r>
                </w:p>
                <w:p w14:paraId="05524FD9" w14:textId="77777777" w:rsidR="00A946A1" w:rsidRDefault="00A946A1">
                  <w:pPr>
                    <w:pStyle w:val="Line"/>
                  </w:pPr>
                </w:p>
                <w:p w14:paraId="41CDDEF2" w14:textId="77777777" w:rsidR="00A946A1" w:rsidRDefault="0000069C">
                  <w:pPr>
                    <w:pStyle w:val="Heading2"/>
                  </w:pPr>
                  <w:r>
                    <w:t>Juniors, Standard, Buggies and Top Guns Classes</w:t>
                  </w:r>
                </w:p>
                <w:p w14:paraId="11EEBCB7" w14:textId="77777777" w:rsidR="00A946A1" w:rsidRDefault="00A946A1">
                  <w:pPr>
                    <w:pStyle w:val="Line"/>
                  </w:pPr>
                </w:p>
                <w:p w14:paraId="0ECA60F2" w14:textId="77777777" w:rsidR="00A946A1" w:rsidRDefault="0000069C">
                  <w:pPr>
                    <w:pStyle w:val="Heading2"/>
                  </w:pPr>
                  <w:r>
                    <w:t>BYO CHAIRS and SHADE (Limited seating available)</w:t>
                  </w:r>
                </w:p>
                <w:p w14:paraId="04F5DAB1" w14:textId="77777777" w:rsidR="00A946A1" w:rsidRDefault="00A946A1">
                  <w:pPr>
                    <w:pStyle w:val="Line"/>
                  </w:pPr>
                </w:p>
                <w:p w14:paraId="66D3634F" w14:textId="77777777" w:rsidR="00A946A1" w:rsidRDefault="0000069C" w:rsidP="0000069C">
                  <w:pPr>
                    <w:pStyle w:val="Heading2"/>
                  </w:pPr>
                  <w:r>
                    <w:t>Full Drag and Twin Track Program</w:t>
                  </w:r>
                </w:p>
              </w:tc>
            </w:tr>
            <w:tr w:rsidR="00A946A1" w14:paraId="38D76793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47CA597A" w14:textId="77777777" w:rsidR="00A946A1" w:rsidRDefault="00A946A1"/>
              </w:tc>
            </w:tr>
            <w:tr w:rsidR="00A946A1" w14:paraId="4C1F056C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00A59B" w:themeFill="accent1"/>
                  <w:vAlign w:val="center"/>
                </w:tcPr>
                <w:p w14:paraId="3AAD4C78" w14:textId="77777777" w:rsidR="00A946A1" w:rsidRDefault="0000069C">
                  <w:pPr>
                    <w:pStyle w:val="Heading3"/>
                  </w:pPr>
                  <w:r>
                    <w:t>CQ MUDSPORTZ INC</w:t>
                  </w:r>
                </w:p>
                <w:p w14:paraId="255B57CF" w14:textId="77777777" w:rsidR="00A946A1" w:rsidRDefault="00095136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A7D1FFE61607402BB88D58D0838A47C9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00069C">
                        <w:br/>
                        <w:t>Find us on Facebook</w:t>
                      </w:r>
                      <w:r w:rsidR="0000069C">
                        <w:br/>
                      </w:r>
                    </w:sdtContent>
                  </w:sdt>
                  <w:r w:rsidR="0000069C">
                    <w:rPr>
                      <w:noProof/>
                      <w:lang w:val="en-AU" w:eastAsia="en-AU"/>
                    </w:rPr>
                    <w:drawing>
                      <wp:inline distT="0" distB="0" distL="0" distR="0" wp14:anchorId="79807548" wp14:editId="50204643">
                        <wp:extent cx="952500" cy="9525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h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446D3A" w14:textId="77777777" w:rsidR="00A946A1" w:rsidRDefault="00A946A1">
                  <w:pPr>
                    <w:pStyle w:val="ContactInfo"/>
                  </w:pPr>
                </w:p>
                <w:p w14:paraId="281F196C" w14:textId="77777777" w:rsidR="00A946A1" w:rsidRDefault="00A946A1" w:rsidP="0000069C">
                  <w:pPr>
                    <w:pStyle w:val="Date"/>
                  </w:pPr>
                </w:p>
              </w:tc>
            </w:tr>
          </w:tbl>
          <w:p w14:paraId="5D1FDB1F" w14:textId="77777777" w:rsidR="00A946A1" w:rsidRDefault="00A946A1"/>
        </w:tc>
      </w:tr>
    </w:tbl>
    <w:p w14:paraId="12DD9744" w14:textId="77777777" w:rsidR="00A946A1" w:rsidRDefault="00A946A1">
      <w:pPr>
        <w:pStyle w:val="NoSpacing"/>
      </w:pPr>
    </w:p>
    <w:sectPr w:rsidR="00A946A1" w:rsidSect="00614239">
      <w:pgSz w:w="12240" w:h="15840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69C"/>
    <w:rsid w:val="0000069C"/>
    <w:rsid w:val="00095136"/>
    <w:rsid w:val="000E364E"/>
    <w:rsid w:val="001224D7"/>
    <w:rsid w:val="0025225E"/>
    <w:rsid w:val="002530FF"/>
    <w:rsid w:val="00522D33"/>
    <w:rsid w:val="00593229"/>
    <w:rsid w:val="005B40FA"/>
    <w:rsid w:val="00614239"/>
    <w:rsid w:val="00720C48"/>
    <w:rsid w:val="00A946A1"/>
    <w:rsid w:val="00C35F1C"/>
    <w:rsid w:val="00D40333"/>
    <w:rsid w:val="00DE5216"/>
    <w:rsid w:val="00E65157"/>
    <w:rsid w:val="00F4402E"/>
    <w:rsid w:val="00FA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C5636A"/>
  <w15:chartTrackingRefBased/>
  <w15:docId w15:val="{056ACBF6-27B3-4F95-9E06-FA3DB7AC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shaws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7D1FFE61607402BB88D58D0838A4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3971A-3606-4892-B43D-C4638A2B9B9B}"/>
      </w:docPartPr>
      <w:docPartBody>
        <w:p w:rsidR="004764F5" w:rsidRDefault="00BB35C3">
          <w:pPr>
            <w:pStyle w:val="A7D1FFE61607402BB88D58D0838A47C9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5C3"/>
    <w:rsid w:val="000369DD"/>
    <w:rsid w:val="0023119D"/>
    <w:rsid w:val="003A7EED"/>
    <w:rsid w:val="003C198F"/>
    <w:rsid w:val="00411817"/>
    <w:rsid w:val="004764F5"/>
    <w:rsid w:val="0066250E"/>
    <w:rsid w:val="007C6B9B"/>
    <w:rsid w:val="00AC1A07"/>
    <w:rsid w:val="00B423BD"/>
    <w:rsid w:val="00BB35C3"/>
    <w:rsid w:val="00C01965"/>
    <w:rsid w:val="00C73D8F"/>
    <w:rsid w:val="00DE00AE"/>
    <w:rsid w:val="00DF41EB"/>
    <w:rsid w:val="00E761FF"/>
    <w:rsid w:val="00F8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4472C4" w:themeColor="accent1"/>
    </w:rPr>
  </w:style>
  <w:style w:type="paragraph" w:customStyle="1" w:styleId="A7D1FFE61607402BB88D58D0838A47C9">
    <w:name w:val="A7D1FFE61607402BB88D58D0838A47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2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Granshaws</dc:creator>
  <cp:keywords/>
  <dc:description/>
  <cp:lastModifiedBy>Marlene Granshaw</cp:lastModifiedBy>
  <cp:revision>6</cp:revision>
  <cp:lastPrinted>2021-02-07T01:51:00Z</cp:lastPrinted>
  <dcterms:created xsi:type="dcterms:W3CDTF">2019-09-02T11:58:00Z</dcterms:created>
  <dcterms:modified xsi:type="dcterms:W3CDTF">2021-02-07T01:52:00Z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